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79A43" w14:textId="71B7B2C6" w:rsidR="00026277" w:rsidRDefault="00026277">
      <w:r>
        <w:rPr>
          <w:noProof/>
        </w:rPr>
        <mc:AlternateContent>
          <mc:Choice Requires="wps">
            <w:drawing>
              <wp:anchor distT="0" distB="0" distL="114300" distR="114300" simplePos="0" relativeHeight="251659264" behindDoc="0" locked="0" layoutInCell="1" allowOverlap="1" wp14:anchorId="2F523E15" wp14:editId="2B08A42C">
                <wp:simplePos x="0" y="0"/>
                <wp:positionH relativeFrom="column">
                  <wp:posOffset>1891079</wp:posOffset>
                </wp:positionH>
                <wp:positionV relativeFrom="paragraph">
                  <wp:posOffset>41910</wp:posOffset>
                </wp:positionV>
                <wp:extent cx="3658968" cy="590452"/>
                <wp:effectExtent l="12700" t="12700" r="11430" b="6985"/>
                <wp:wrapNone/>
                <wp:docPr id="2" name="Text Box 2"/>
                <wp:cNvGraphicFramePr/>
                <a:graphic xmlns:a="http://schemas.openxmlformats.org/drawingml/2006/main">
                  <a:graphicData uri="http://schemas.microsoft.com/office/word/2010/wordprocessingShape">
                    <wps:wsp>
                      <wps:cNvSpPr txBox="1"/>
                      <wps:spPr>
                        <a:xfrm>
                          <a:off x="0" y="0"/>
                          <a:ext cx="3658968" cy="590452"/>
                        </a:xfrm>
                        <a:prstGeom prst="rect">
                          <a:avLst/>
                        </a:prstGeom>
                        <a:solidFill>
                          <a:schemeClr val="lt1"/>
                        </a:solidFill>
                        <a:ln w="28575">
                          <a:solidFill>
                            <a:prstClr val="black"/>
                          </a:solidFill>
                        </a:ln>
                      </wps:spPr>
                      <wps:txbx>
                        <w:txbxContent>
                          <w:p w14:paraId="1F5EED08" w14:textId="36CE5A32" w:rsidR="00026277" w:rsidRPr="00026277" w:rsidRDefault="004E2EAA" w:rsidP="00026277">
                            <w:pPr>
                              <w:jc w:val="center"/>
                              <w:rPr>
                                <w:rFonts w:ascii="Corbel" w:hAnsi="Corbel"/>
                                <w:b/>
                                <w:bCs/>
                                <w:sz w:val="36"/>
                                <w:szCs w:val="36"/>
                                <w14:textOutline w14:w="12700" w14:cap="rnd" w14:cmpd="sng" w14:algn="ctr">
                                  <w14:solidFill>
                                    <w14:schemeClr w14:val="accent5"/>
                                  </w14:solidFill>
                                  <w14:prstDash w14:val="solid"/>
                                  <w14:bevel/>
                                </w14:textOutline>
                              </w:rPr>
                            </w:pPr>
                            <w:r>
                              <w:rPr>
                                <w:rFonts w:ascii="Corbel" w:hAnsi="Corbel"/>
                                <w:b/>
                                <w:bCs/>
                                <w:sz w:val="36"/>
                                <w:szCs w:val="36"/>
                                <w14:textOutline w14:w="12700" w14:cap="rnd" w14:cmpd="sng" w14:algn="ctr">
                                  <w14:solidFill>
                                    <w14:schemeClr w14:val="accent5"/>
                                  </w14:solidFill>
                                  <w14:prstDash w14:val="solid"/>
                                  <w14:bevel/>
                                </w14:textOutline>
                              </w:rPr>
                              <w:t>Club Member Car</w:t>
                            </w:r>
                            <w:r w:rsidR="00026277" w:rsidRPr="00026277">
                              <w:rPr>
                                <w:rFonts w:ascii="Corbel" w:hAnsi="Corbel"/>
                                <w:b/>
                                <w:bCs/>
                                <w:sz w:val="36"/>
                                <w:szCs w:val="36"/>
                                <w14:textOutline w14:w="12700" w14:cap="rnd" w14:cmpd="sng" w14:algn="ctr">
                                  <w14:solidFill>
                                    <w14:schemeClr w14:val="accent5"/>
                                  </w14:solidFill>
                                  <w14:prstDash w14:val="solid"/>
                                  <w14:bevel/>
                                </w14:textOutline>
                              </w:rPr>
                              <w:t xml:space="preserve"> 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23E15" id="_x0000_t202" coordsize="21600,21600" o:spt="202" path="m,l,21600r21600,l21600,xe">
                <v:stroke joinstyle="miter"/>
                <v:path gradientshapeok="t" o:connecttype="rect"/>
              </v:shapetype>
              <v:shape id="Text Box 2" o:spid="_x0000_s1026" type="#_x0000_t202" style="position:absolute;margin-left:148.9pt;margin-top:3.3pt;width:2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" fillcolor="white [3201]" strokeweight="2.25pt">
                <v:textbox>
                  <w:txbxContent>
                    <w:p w14:paraId="1F5EED08" w14:textId="36CE5A32" w:rsidR="00026277" w:rsidRPr="00026277" w:rsidRDefault="004E2EAA" w:rsidP="00026277">
                      <w:pPr>
                        <w:jc w:val="center"/>
                        <w:rPr>
                          <w:rFonts w:ascii="Corbel" w:hAnsi="Corbel"/>
                          <w:b/>
                          <w:bCs/>
                          <w:sz w:val="36"/>
                          <w:szCs w:val="36"/>
                          <w14:textOutline w14:w="12700" w14:cap="rnd" w14:cmpd="sng" w14:algn="ctr">
                            <w14:solidFill>
                              <w14:schemeClr w14:val="accent5"/>
                            </w14:solidFill>
                            <w14:prstDash w14:val="solid"/>
                            <w14:bevel/>
                          </w14:textOutline>
                        </w:rPr>
                      </w:pPr>
                      <w:r>
                        <w:rPr>
                          <w:rFonts w:ascii="Corbel" w:hAnsi="Corbel"/>
                          <w:b/>
                          <w:bCs/>
                          <w:sz w:val="36"/>
                          <w:szCs w:val="36"/>
                          <w14:textOutline w14:w="12700" w14:cap="rnd" w14:cmpd="sng" w14:algn="ctr">
                            <w14:solidFill>
                              <w14:schemeClr w14:val="accent5"/>
                            </w14:solidFill>
                            <w14:prstDash w14:val="solid"/>
                            <w14:bevel/>
                          </w14:textOutline>
                        </w:rPr>
                        <w:t>Club Member Car</w:t>
                      </w:r>
                      <w:r w:rsidR="00026277" w:rsidRPr="00026277">
                        <w:rPr>
                          <w:rFonts w:ascii="Corbel" w:hAnsi="Corbel"/>
                          <w:b/>
                          <w:bCs/>
                          <w:sz w:val="36"/>
                          <w:szCs w:val="36"/>
                          <w14:textOutline w14:w="12700" w14:cap="rnd" w14:cmpd="sng" w14:algn="ctr">
                            <w14:solidFill>
                              <w14:schemeClr w14:val="accent5"/>
                            </w14:solidFill>
                            <w14:prstDash w14:val="solid"/>
                            <w14:bevel/>
                          </w14:textOutline>
                        </w:rPr>
                        <w:t xml:space="preserve"> Registration Form</w:t>
                      </w:r>
                    </w:p>
                  </w:txbxContent>
                </v:textbox>
              </v:shape>
            </w:pict>
          </mc:Fallback>
        </mc:AlternateContent>
      </w:r>
    </w:p>
    <w:p w14:paraId="2F362384" w14:textId="77777777" w:rsidR="00026277" w:rsidRPr="00026277" w:rsidRDefault="00026277">
      <w:pPr>
        <w:rPr>
          <w:sz w:val="10"/>
          <w:szCs w:val="1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1C47B8" w14:paraId="7E068DD7" w14:textId="77777777" w:rsidTr="006145D8">
        <w:tc>
          <w:tcPr>
            <w:tcW w:w="5000" w:type="pct"/>
            <w:gridSpan w:val="4"/>
            <w:shd w:val="clear" w:color="auto" w:fill="731F1C" w:themeFill="accent5"/>
            <w:vAlign w:val="bottom"/>
          </w:tcPr>
          <w:p w14:paraId="41B2A8E7" w14:textId="602E87EA" w:rsidR="000172E5" w:rsidRPr="001C47B8" w:rsidRDefault="005E1ABC" w:rsidP="00637200">
            <w:pPr>
              <w:pStyle w:val="Heading1"/>
              <w:outlineLvl w:val="0"/>
              <w:rPr>
                <w:sz w:val="24"/>
                <w:szCs w:val="24"/>
              </w:rPr>
            </w:pPr>
            <w:r w:rsidRPr="001C47B8">
              <w:rPr>
                <w:sz w:val="24"/>
                <w:szCs w:val="24"/>
              </w:rPr>
              <w:t xml:space="preserve">Participant </w:t>
            </w:r>
            <w:r w:rsidR="005B16EE" w:rsidRPr="001C47B8">
              <w:rPr>
                <w:sz w:val="24"/>
                <w:szCs w:val="24"/>
              </w:rPr>
              <w:t>Info</w:t>
            </w:r>
          </w:p>
        </w:tc>
      </w:tr>
      <w:tr w:rsidR="000172E5" w:rsidRPr="001C47B8" w14:paraId="3113F040" w14:textId="77777777" w:rsidTr="006145D8">
        <w:tc>
          <w:tcPr>
            <w:tcW w:w="1334" w:type="pct"/>
            <w:vAlign w:val="bottom"/>
          </w:tcPr>
          <w:p w14:paraId="5C7C6ED5" w14:textId="3CD64495" w:rsidR="000172E5" w:rsidRPr="001C47B8" w:rsidRDefault="005B16EE" w:rsidP="005B16EE">
            <w:pPr>
              <w:pStyle w:val="NormalIndent"/>
              <w:ind w:left="0"/>
              <w:rPr>
                <w:sz w:val="24"/>
                <w:szCs w:val="24"/>
              </w:rPr>
            </w:pPr>
            <w:r w:rsidRPr="001C47B8">
              <w:rPr>
                <w:sz w:val="24"/>
                <w:szCs w:val="24"/>
              </w:rPr>
              <w:t>Name:</w:t>
            </w:r>
          </w:p>
        </w:tc>
        <w:tc>
          <w:tcPr>
            <w:tcW w:w="3666" w:type="pct"/>
            <w:gridSpan w:val="3"/>
            <w:tcBorders>
              <w:bottom w:val="single" w:sz="4" w:space="0" w:color="auto"/>
            </w:tcBorders>
            <w:vAlign w:val="bottom"/>
          </w:tcPr>
          <w:p w14:paraId="2CB4D9CA" w14:textId="77777777" w:rsidR="000172E5" w:rsidRPr="001C47B8" w:rsidRDefault="000172E5" w:rsidP="00311D4F">
            <w:pPr>
              <w:rPr>
                <w:sz w:val="24"/>
                <w:szCs w:val="24"/>
              </w:rPr>
            </w:pPr>
          </w:p>
        </w:tc>
      </w:tr>
      <w:tr w:rsidR="000172E5" w:rsidRPr="001C47B8" w14:paraId="2A8BEDF8" w14:textId="77777777" w:rsidTr="006145D8">
        <w:tc>
          <w:tcPr>
            <w:tcW w:w="1334" w:type="pct"/>
            <w:vAlign w:val="bottom"/>
          </w:tcPr>
          <w:p w14:paraId="64F4A73B" w14:textId="74CE94CD" w:rsidR="000172E5" w:rsidRPr="001C47B8" w:rsidRDefault="005B16EE" w:rsidP="005B16EE">
            <w:pPr>
              <w:pStyle w:val="NormalIndent"/>
              <w:ind w:left="0"/>
              <w:rPr>
                <w:sz w:val="24"/>
                <w:szCs w:val="24"/>
              </w:rPr>
            </w:pPr>
            <w:r w:rsidRPr="001C47B8">
              <w:rPr>
                <w:sz w:val="24"/>
                <w:szCs w:val="24"/>
              </w:rPr>
              <w:t>Address:</w:t>
            </w:r>
          </w:p>
        </w:tc>
        <w:tc>
          <w:tcPr>
            <w:tcW w:w="3666" w:type="pct"/>
            <w:gridSpan w:val="3"/>
            <w:tcBorders>
              <w:top w:val="single" w:sz="4" w:space="0" w:color="auto"/>
              <w:bottom w:val="single" w:sz="4" w:space="0" w:color="auto"/>
            </w:tcBorders>
            <w:vAlign w:val="bottom"/>
          </w:tcPr>
          <w:p w14:paraId="18C0766D" w14:textId="37D1582D" w:rsidR="000E243F" w:rsidRPr="001C47B8" w:rsidRDefault="000E243F" w:rsidP="00311D4F">
            <w:pPr>
              <w:rPr>
                <w:sz w:val="24"/>
                <w:szCs w:val="24"/>
              </w:rPr>
            </w:pPr>
          </w:p>
        </w:tc>
      </w:tr>
      <w:tr w:rsidR="000E243F" w:rsidRPr="001C47B8" w14:paraId="49EF0A34" w14:textId="77777777" w:rsidTr="006145D8">
        <w:tc>
          <w:tcPr>
            <w:tcW w:w="1334" w:type="pct"/>
            <w:vAlign w:val="bottom"/>
          </w:tcPr>
          <w:p w14:paraId="494E7934" w14:textId="77777777" w:rsidR="000E243F" w:rsidRPr="001C47B8" w:rsidRDefault="000E243F" w:rsidP="005B16EE">
            <w:pPr>
              <w:pStyle w:val="NormalIndent"/>
              <w:ind w:left="0"/>
              <w:rPr>
                <w:sz w:val="24"/>
                <w:szCs w:val="24"/>
              </w:rPr>
            </w:pPr>
          </w:p>
        </w:tc>
        <w:tc>
          <w:tcPr>
            <w:tcW w:w="3666" w:type="pct"/>
            <w:gridSpan w:val="3"/>
            <w:tcBorders>
              <w:top w:val="single" w:sz="4" w:space="0" w:color="auto"/>
              <w:bottom w:val="single" w:sz="4" w:space="0" w:color="auto"/>
            </w:tcBorders>
            <w:vAlign w:val="bottom"/>
          </w:tcPr>
          <w:p w14:paraId="628CADA9" w14:textId="77777777" w:rsidR="000E243F" w:rsidRPr="001C47B8" w:rsidRDefault="000E243F" w:rsidP="00311D4F">
            <w:pPr>
              <w:rPr>
                <w:sz w:val="24"/>
                <w:szCs w:val="24"/>
              </w:rPr>
            </w:pPr>
          </w:p>
        </w:tc>
      </w:tr>
      <w:tr w:rsidR="000172E5" w:rsidRPr="001C47B8" w14:paraId="653CE10F" w14:textId="77777777" w:rsidTr="006145D8">
        <w:tc>
          <w:tcPr>
            <w:tcW w:w="1334" w:type="pct"/>
            <w:vAlign w:val="bottom"/>
          </w:tcPr>
          <w:p w14:paraId="553509AD" w14:textId="0E6AF744" w:rsidR="000172E5" w:rsidRPr="001C47B8" w:rsidRDefault="005E1ABC" w:rsidP="005B16EE">
            <w:pPr>
              <w:pStyle w:val="NormalIndent"/>
              <w:ind w:left="0"/>
              <w:rPr>
                <w:sz w:val="24"/>
                <w:szCs w:val="24"/>
              </w:rPr>
            </w:pPr>
            <w:r w:rsidRPr="001C47B8">
              <w:rPr>
                <w:sz w:val="24"/>
                <w:szCs w:val="24"/>
              </w:rPr>
              <w:t>Email</w:t>
            </w:r>
            <w:r w:rsidR="005B16EE" w:rsidRPr="001C47B8">
              <w:rPr>
                <w:sz w:val="24"/>
                <w:szCs w:val="24"/>
              </w:rPr>
              <w:t>:</w:t>
            </w:r>
          </w:p>
        </w:tc>
        <w:tc>
          <w:tcPr>
            <w:tcW w:w="1479" w:type="pct"/>
            <w:tcBorders>
              <w:top w:val="single" w:sz="4" w:space="0" w:color="auto"/>
              <w:bottom w:val="single" w:sz="4" w:space="0" w:color="auto"/>
            </w:tcBorders>
            <w:vAlign w:val="bottom"/>
          </w:tcPr>
          <w:p w14:paraId="6EC10FBB" w14:textId="77777777" w:rsidR="000172E5" w:rsidRPr="001C47B8" w:rsidRDefault="000172E5" w:rsidP="00311D4F">
            <w:pPr>
              <w:rPr>
                <w:sz w:val="24"/>
                <w:szCs w:val="24"/>
              </w:rPr>
            </w:pPr>
          </w:p>
        </w:tc>
        <w:tc>
          <w:tcPr>
            <w:tcW w:w="901" w:type="pct"/>
            <w:tcBorders>
              <w:top w:val="single" w:sz="4" w:space="0" w:color="auto"/>
            </w:tcBorders>
            <w:vAlign w:val="bottom"/>
          </w:tcPr>
          <w:p w14:paraId="7F85699F" w14:textId="0F1A6715" w:rsidR="000172E5" w:rsidRPr="001C47B8" w:rsidRDefault="005B16EE" w:rsidP="00311D4F">
            <w:pPr>
              <w:rPr>
                <w:sz w:val="24"/>
                <w:szCs w:val="24"/>
              </w:rPr>
            </w:pPr>
            <w:r w:rsidRPr="001C47B8">
              <w:rPr>
                <w:sz w:val="24"/>
                <w:szCs w:val="24"/>
              </w:rPr>
              <w:t xml:space="preserve">    Phone:</w:t>
            </w:r>
          </w:p>
        </w:tc>
        <w:tc>
          <w:tcPr>
            <w:tcW w:w="1286" w:type="pct"/>
            <w:tcBorders>
              <w:top w:val="single" w:sz="4" w:space="0" w:color="auto"/>
              <w:bottom w:val="single" w:sz="4" w:space="0" w:color="auto"/>
            </w:tcBorders>
            <w:vAlign w:val="bottom"/>
          </w:tcPr>
          <w:p w14:paraId="3C320028" w14:textId="77777777" w:rsidR="000172E5" w:rsidRPr="001C47B8" w:rsidRDefault="000172E5" w:rsidP="00311D4F">
            <w:pPr>
              <w:rPr>
                <w:sz w:val="24"/>
                <w:szCs w:val="24"/>
              </w:rPr>
            </w:pPr>
          </w:p>
        </w:tc>
      </w:tr>
      <w:tr w:rsidR="005E1ABC" w:rsidRPr="001C47B8" w14:paraId="1B0FDF68" w14:textId="77777777" w:rsidTr="006145D8">
        <w:tc>
          <w:tcPr>
            <w:tcW w:w="1334" w:type="pct"/>
            <w:vAlign w:val="bottom"/>
          </w:tcPr>
          <w:p w14:paraId="3723EAAA" w14:textId="11B481A9" w:rsidR="005E1ABC" w:rsidRPr="001C47B8" w:rsidRDefault="005E1ABC" w:rsidP="005B16EE">
            <w:pPr>
              <w:pStyle w:val="NormalIndent"/>
              <w:ind w:left="0"/>
              <w:rPr>
                <w:sz w:val="4"/>
                <w:szCs w:val="4"/>
              </w:rPr>
            </w:pPr>
          </w:p>
        </w:tc>
        <w:tc>
          <w:tcPr>
            <w:tcW w:w="1479" w:type="pct"/>
            <w:tcBorders>
              <w:top w:val="single" w:sz="4" w:space="0" w:color="auto"/>
              <w:bottom w:val="single" w:sz="4" w:space="0" w:color="auto"/>
            </w:tcBorders>
            <w:vAlign w:val="bottom"/>
          </w:tcPr>
          <w:p w14:paraId="77EE5B70" w14:textId="0F7CA330" w:rsidR="005E1ABC" w:rsidRPr="001C47B8" w:rsidRDefault="005E1ABC" w:rsidP="00311D4F">
            <w:pPr>
              <w:rPr>
                <w:sz w:val="4"/>
                <w:szCs w:val="4"/>
              </w:rPr>
            </w:pPr>
          </w:p>
        </w:tc>
        <w:tc>
          <w:tcPr>
            <w:tcW w:w="901" w:type="pct"/>
            <w:tcBorders>
              <w:top w:val="single" w:sz="4" w:space="0" w:color="auto"/>
            </w:tcBorders>
            <w:vAlign w:val="bottom"/>
          </w:tcPr>
          <w:p w14:paraId="0E36D62B" w14:textId="77777777" w:rsidR="005E1ABC" w:rsidRPr="001C47B8" w:rsidRDefault="005E1ABC" w:rsidP="00311D4F">
            <w:pPr>
              <w:rPr>
                <w:sz w:val="4"/>
                <w:szCs w:val="4"/>
              </w:rPr>
            </w:pPr>
          </w:p>
        </w:tc>
        <w:tc>
          <w:tcPr>
            <w:tcW w:w="1286" w:type="pct"/>
            <w:tcBorders>
              <w:top w:val="single" w:sz="4" w:space="0" w:color="auto"/>
              <w:bottom w:val="single" w:sz="4" w:space="0" w:color="auto"/>
            </w:tcBorders>
            <w:vAlign w:val="bottom"/>
          </w:tcPr>
          <w:p w14:paraId="68C2FA79" w14:textId="77777777" w:rsidR="005E1ABC" w:rsidRPr="001C47B8" w:rsidRDefault="005E1ABC" w:rsidP="00311D4F">
            <w:pPr>
              <w:rPr>
                <w:sz w:val="4"/>
                <w:szCs w:val="4"/>
              </w:rPr>
            </w:pPr>
          </w:p>
        </w:tc>
      </w:tr>
      <w:tr w:rsidR="000172E5" w:rsidRPr="001C47B8" w14:paraId="13BDDBA8" w14:textId="77777777" w:rsidTr="006145D8">
        <w:tc>
          <w:tcPr>
            <w:tcW w:w="5000" w:type="pct"/>
            <w:gridSpan w:val="4"/>
            <w:shd w:val="clear" w:color="auto" w:fill="731F1C" w:themeFill="accent5"/>
            <w:vAlign w:val="bottom"/>
          </w:tcPr>
          <w:p w14:paraId="66C7A2CF" w14:textId="2E8C0793" w:rsidR="000172E5" w:rsidRPr="001C47B8" w:rsidRDefault="005E1ABC" w:rsidP="00637200">
            <w:pPr>
              <w:pStyle w:val="Heading1"/>
              <w:outlineLvl w:val="0"/>
              <w:rPr>
                <w:sz w:val="24"/>
                <w:szCs w:val="24"/>
              </w:rPr>
            </w:pPr>
            <w:r w:rsidRPr="001C47B8">
              <w:rPr>
                <w:sz w:val="24"/>
                <w:szCs w:val="24"/>
              </w:rPr>
              <w:t>Car</w:t>
            </w:r>
            <w:r w:rsidR="000E243F" w:rsidRPr="001C47B8">
              <w:rPr>
                <w:sz w:val="24"/>
                <w:szCs w:val="24"/>
              </w:rPr>
              <w:t xml:space="preserve"> Info</w:t>
            </w:r>
          </w:p>
        </w:tc>
      </w:tr>
    </w:tbl>
    <w:p w14:paraId="7EE60EA6" w14:textId="44E866BF" w:rsidR="000E243F" w:rsidRPr="001C47B8" w:rsidRDefault="005E1ABC" w:rsidP="00637200">
      <w:pPr>
        <w:rPr>
          <w:noProof/>
          <w:sz w:val="24"/>
          <w:szCs w:val="24"/>
        </w:rPr>
      </w:pPr>
      <w:r w:rsidRPr="001C47B8">
        <w:rPr>
          <w:noProof/>
          <w:sz w:val="24"/>
          <w:szCs w:val="24"/>
        </w:rPr>
        <w:t>Year:____________________ Make:__________________ Model:_______________________________</w:t>
      </w:r>
      <w:r w:rsidR="001C47B8">
        <w:rPr>
          <w:noProof/>
          <w:sz w:val="24"/>
          <w:szCs w:val="24"/>
        </w:rPr>
        <w:t>_____</w:t>
      </w:r>
    </w:p>
    <w:p w14:paraId="196FA798" w14:textId="2D75E2D6" w:rsidR="005E1ABC" w:rsidRPr="001C47B8" w:rsidRDefault="005E1ABC" w:rsidP="00637200">
      <w:pPr>
        <w:rPr>
          <w:noProof/>
          <w:sz w:val="24"/>
          <w:szCs w:val="24"/>
        </w:rPr>
      </w:pPr>
      <w:r w:rsidRPr="001C47B8">
        <w:rPr>
          <w:noProof/>
          <w:sz w:val="24"/>
          <w:szCs w:val="24"/>
        </w:rPr>
        <w:t>Color:___________________ Body Style:_________________________ Engine (CID/CC):____________</w:t>
      </w:r>
      <w:r w:rsidR="001C47B8">
        <w:rPr>
          <w:noProof/>
          <w:sz w:val="24"/>
          <w:szCs w:val="24"/>
        </w:rPr>
        <w:t>______</w:t>
      </w:r>
    </w:p>
    <w:p w14:paraId="3768BB91" w14:textId="1641D976" w:rsidR="001C47B8" w:rsidRDefault="004E2EAA" w:rsidP="00637200">
      <w:r>
        <w:t>No registration fee for club members, however, if you would like your car to be judged for the “Club Member Best of Show” trophy, you need to submit this form No Later Than 31 August or fill out a form at the registration table the day of the show.</w:t>
      </w:r>
    </w:p>
    <w:p w14:paraId="7911CA44" w14:textId="03E55522" w:rsidR="001C47B8" w:rsidRPr="004E2EAA" w:rsidRDefault="001C47B8" w:rsidP="001C47B8">
      <w:pPr>
        <w:spacing w:before="0" w:after="0"/>
        <w:rPr>
          <w:sz w:val="24"/>
          <w:szCs w:val="24"/>
        </w:rPr>
      </w:pPr>
      <w:r w:rsidRPr="004E2EAA">
        <w:rPr>
          <w:sz w:val="24"/>
          <w:szCs w:val="24"/>
        </w:rPr>
        <w:t xml:space="preserve">By attending this event you agree to hold harmless Cruise Above the Clouds Car Club, </w:t>
      </w:r>
      <w:proofErr w:type="gramStart"/>
      <w:r w:rsidRPr="004E2EAA">
        <w:rPr>
          <w:sz w:val="24"/>
          <w:szCs w:val="24"/>
        </w:rPr>
        <w:t>it’s</w:t>
      </w:r>
      <w:proofErr w:type="gramEnd"/>
      <w:r w:rsidRPr="004E2EAA">
        <w:rPr>
          <w:sz w:val="24"/>
          <w:szCs w:val="24"/>
        </w:rPr>
        <w:t xml:space="preserve"> members, staff, event coordinators, volunteers, sponsors, and vendors as well as the property owner or anyone else associated with the event liable for any damage, loss, or injury.  You further agree to allow us to utilize photos that are taken at the event as we see fit (</w:t>
      </w:r>
      <w:proofErr w:type="spellStart"/>
      <w:r w:rsidRPr="004E2EAA">
        <w:rPr>
          <w:sz w:val="24"/>
          <w:szCs w:val="24"/>
        </w:rPr>
        <w:t>ie</w:t>
      </w:r>
      <w:proofErr w:type="spellEnd"/>
      <w:r w:rsidRPr="004E2EAA">
        <w:rPr>
          <w:sz w:val="24"/>
          <w:szCs w:val="24"/>
        </w:rPr>
        <w:t>:  promotion of future shows, website or social media posting, merchandise or promotional items for future shows, and/or future fundraising events.)   NO ALCOHOL ALLOWED.</w:t>
      </w:r>
    </w:p>
    <w:p w14:paraId="67A918FA" w14:textId="5D302EDF" w:rsidR="001C47B8" w:rsidRDefault="001C47B8" w:rsidP="001C47B8">
      <w:pPr>
        <w:spacing w:before="0" w:after="0"/>
        <w:rPr>
          <w:sz w:val="22"/>
          <w:szCs w:val="22"/>
        </w:rPr>
      </w:pPr>
    </w:p>
    <w:p w14:paraId="1C830B1D" w14:textId="551FDC1F" w:rsidR="001C47B8" w:rsidRPr="001C47B8" w:rsidRDefault="001C47B8" w:rsidP="001C47B8">
      <w:pPr>
        <w:spacing w:before="0" w:after="0"/>
      </w:pPr>
      <w:proofErr w:type="gramStart"/>
      <w:r>
        <w:t>Signature:_</w:t>
      </w:r>
      <w:proofErr w:type="gramEnd"/>
      <w:r>
        <w:t>______________________________________ Date:________________________</w:t>
      </w:r>
    </w:p>
    <w:p w14:paraId="6133D48E" w14:textId="1E5EDF4C" w:rsidR="00AC68CA" w:rsidRPr="00AC68CA" w:rsidRDefault="00F52D7C" w:rsidP="00637200">
      <w:pPr>
        <w:rPr>
          <w:rFonts w:ascii="Telugu MN" w:hAnsi="Telugu MN" w:cs="Telugu MN"/>
          <w:sz w:val="24"/>
          <w:szCs w:val="24"/>
        </w:rPr>
      </w:pPr>
      <w:r>
        <w:t xml:space="preserve"> </w:t>
      </w:r>
      <w:r w:rsidRPr="00AC68CA">
        <w:rPr>
          <w:rFonts w:ascii="Telugu MN" w:hAnsi="Telugu MN" w:cs="Telugu MN"/>
          <w:sz w:val="24"/>
          <w:szCs w:val="24"/>
        </w:rPr>
        <w:t>Please</w:t>
      </w:r>
      <w:r w:rsidR="004E2EAA">
        <w:rPr>
          <w:rFonts w:ascii="Telugu MN" w:hAnsi="Telugu MN" w:cs="Telugu MN"/>
          <w:sz w:val="24"/>
          <w:szCs w:val="24"/>
        </w:rPr>
        <w:t xml:space="preserve"> drop this form off to one of the board members, </w:t>
      </w:r>
      <w:r w:rsidR="00856BCA">
        <w:rPr>
          <w:rFonts w:ascii="Telugu MN" w:hAnsi="Telugu MN" w:cs="Telugu MN"/>
          <w:sz w:val="24"/>
          <w:szCs w:val="24"/>
        </w:rPr>
        <w:t xml:space="preserve">drop it off </w:t>
      </w:r>
      <w:r w:rsidR="004E2EAA">
        <w:rPr>
          <w:rFonts w:ascii="Telugu MN" w:hAnsi="Telugu MN" w:cs="Telugu MN"/>
          <w:sz w:val="24"/>
          <w:szCs w:val="24"/>
        </w:rPr>
        <w:t xml:space="preserve">during a </w:t>
      </w:r>
      <w:r w:rsidR="00856BCA">
        <w:rPr>
          <w:rFonts w:ascii="Telugu MN" w:hAnsi="Telugu MN" w:cs="Telugu MN"/>
          <w:sz w:val="24"/>
          <w:szCs w:val="24"/>
        </w:rPr>
        <w:t xml:space="preserve">CATC </w:t>
      </w:r>
      <w:r w:rsidR="004E2EAA">
        <w:rPr>
          <w:rFonts w:ascii="Telugu MN" w:hAnsi="Telugu MN" w:cs="Telugu MN"/>
          <w:sz w:val="24"/>
          <w:szCs w:val="24"/>
        </w:rPr>
        <w:t xml:space="preserve">meeting, </w:t>
      </w:r>
      <w:r w:rsidR="00856BCA">
        <w:rPr>
          <w:rFonts w:ascii="Telugu MN" w:hAnsi="Telugu MN" w:cs="Telugu MN"/>
          <w:sz w:val="24"/>
          <w:szCs w:val="24"/>
        </w:rPr>
        <w:t xml:space="preserve">email it to </w:t>
      </w:r>
      <w:hyperlink r:id="rId10" w:history="1">
        <w:r w:rsidR="00856BCA" w:rsidRPr="00A00F08">
          <w:rPr>
            <w:rStyle w:val="Hyperlink"/>
            <w:rFonts w:ascii="Telugu MN" w:hAnsi="Telugu MN" w:cs="Telugu MN"/>
            <w:sz w:val="24"/>
            <w:szCs w:val="24"/>
          </w:rPr>
          <w:t>deejestrube@msn.com</w:t>
        </w:r>
      </w:hyperlink>
      <w:r w:rsidR="00856BCA">
        <w:rPr>
          <w:rFonts w:ascii="Telugu MN" w:hAnsi="Telugu MN" w:cs="Telugu MN"/>
          <w:sz w:val="24"/>
          <w:szCs w:val="24"/>
        </w:rPr>
        <w:t xml:space="preserve"> </w:t>
      </w:r>
      <w:r w:rsidR="004E2EAA">
        <w:rPr>
          <w:rFonts w:ascii="Telugu MN" w:hAnsi="Telugu MN" w:cs="Telugu MN"/>
          <w:sz w:val="24"/>
          <w:szCs w:val="24"/>
        </w:rPr>
        <w:t>or</w:t>
      </w:r>
      <w:r w:rsidRPr="00AC68CA">
        <w:rPr>
          <w:rFonts w:ascii="Telugu MN" w:hAnsi="Telugu MN" w:cs="Telugu MN"/>
          <w:sz w:val="24"/>
          <w:szCs w:val="24"/>
        </w:rPr>
        <w:t xml:space="preserve"> mail completed form to:</w:t>
      </w:r>
    </w:p>
    <w:p w14:paraId="08FDEB57" w14:textId="77777777" w:rsidR="00F52D7C" w:rsidRPr="00AC68CA" w:rsidRDefault="00F52D7C" w:rsidP="004E2EAA">
      <w:pPr>
        <w:spacing w:before="0" w:after="0" w:line="240" w:lineRule="auto"/>
        <w:jc w:val="center"/>
        <w:rPr>
          <w:rFonts w:ascii="Arial Nova" w:hAnsi="Arial Nova" w:cs="Aharoni"/>
          <w:b/>
          <w:bCs/>
          <w:sz w:val="24"/>
          <w:szCs w:val="24"/>
        </w:rPr>
      </w:pPr>
      <w:r w:rsidRPr="00AC68CA">
        <w:rPr>
          <w:rFonts w:ascii="Arial Nova" w:hAnsi="Arial Nova" w:cs="Aharoni"/>
          <w:b/>
          <w:bCs/>
          <w:sz w:val="24"/>
          <w:szCs w:val="24"/>
        </w:rPr>
        <w:t>Cruise Above the Clouds</w:t>
      </w:r>
    </w:p>
    <w:p w14:paraId="455444E3" w14:textId="060BAD24" w:rsidR="00F52D7C" w:rsidRPr="00AC68CA" w:rsidRDefault="00F52D7C" w:rsidP="004E2EAA">
      <w:pPr>
        <w:spacing w:before="0" w:after="0" w:line="240" w:lineRule="auto"/>
        <w:jc w:val="center"/>
        <w:rPr>
          <w:rFonts w:ascii="Arial Nova" w:hAnsi="Arial Nova" w:cs="Aharoni"/>
          <w:b/>
          <w:bCs/>
          <w:sz w:val="24"/>
          <w:szCs w:val="24"/>
        </w:rPr>
      </w:pPr>
      <w:r w:rsidRPr="00AC68CA">
        <w:rPr>
          <w:rFonts w:ascii="Arial Nova" w:hAnsi="Arial Nova" w:cs="Aharoni"/>
          <w:b/>
          <w:bCs/>
          <w:sz w:val="24"/>
          <w:szCs w:val="24"/>
        </w:rPr>
        <w:t>P.O. Box 129</w:t>
      </w:r>
    </w:p>
    <w:p w14:paraId="51F37642" w14:textId="4B335F6E" w:rsidR="00F52D7C" w:rsidRPr="00AC68CA" w:rsidRDefault="00F52D7C" w:rsidP="004E2EAA">
      <w:pPr>
        <w:spacing w:before="0" w:after="0" w:line="240" w:lineRule="auto"/>
        <w:jc w:val="center"/>
        <w:rPr>
          <w:rFonts w:ascii="Arial Nova" w:hAnsi="Arial Nova" w:cs="Aharoni"/>
          <w:b/>
          <w:bCs/>
          <w:sz w:val="24"/>
          <w:szCs w:val="24"/>
        </w:rPr>
      </w:pPr>
      <w:r w:rsidRPr="00AC68CA">
        <w:rPr>
          <w:rFonts w:ascii="Arial Nova" w:hAnsi="Arial Nova" w:cs="Aharoni"/>
          <w:b/>
          <w:bCs/>
          <w:sz w:val="24"/>
          <w:szCs w:val="24"/>
        </w:rPr>
        <w:t>Woodland Park, CO  80866</w:t>
      </w:r>
    </w:p>
    <w:p w14:paraId="4FDB6379" w14:textId="04E59B69" w:rsidR="00AC68CA" w:rsidRPr="00F52D7C" w:rsidRDefault="00AC68CA" w:rsidP="00F52D7C">
      <w:pPr>
        <w:spacing w:line="240" w:lineRule="auto"/>
        <w:rPr>
          <w:sz w:val="24"/>
          <w:szCs w:val="24"/>
        </w:rPr>
      </w:pPr>
    </w:p>
    <w:sectPr w:rsidR="00AC68CA" w:rsidRPr="00F52D7C" w:rsidSect="001C47B8">
      <w:headerReference w:type="default" r:id="rId11"/>
      <w:footerReference w:type="default" r:id="rId12"/>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9214" w14:textId="77777777" w:rsidR="001876C1" w:rsidRDefault="001876C1" w:rsidP="000172E5">
      <w:pPr>
        <w:spacing w:after="0" w:line="240" w:lineRule="auto"/>
      </w:pPr>
      <w:r>
        <w:separator/>
      </w:r>
    </w:p>
  </w:endnote>
  <w:endnote w:type="continuationSeparator" w:id="0">
    <w:p w14:paraId="483D5372" w14:textId="77777777" w:rsidR="001876C1" w:rsidRDefault="001876C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0E2052-EEEE-C643-AB73-726C172FC4B2}"/>
    <w:embedBold r:id="rId2" w:fontKey="{90309420-DAD6-6A40-8118-2CE0EF475928}"/>
    <w:embedItalic r:id="rId3" w:fontKey="{4AF0FC82-79B6-CE46-AC96-390ADFE5652B}"/>
    <w:embedBoldItalic r:id="rId4" w:fontKey="{622E3E0B-B7AD-8A4C-81B2-04A03ED03FC5}"/>
  </w:font>
  <w:font w:name="Calibri">
    <w:panose1 w:val="020F0502020204030204"/>
    <w:charset w:val="00"/>
    <w:family w:val="swiss"/>
    <w:pitch w:val="variable"/>
    <w:sig w:usb0="E0002AFF" w:usb1="C000247B" w:usb2="00000009" w:usb3="00000000" w:csb0="000001FF" w:csb1="00000000"/>
    <w:embedRegular r:id="rId5" w:fontKey="{E1CEA7CC-42C6-A04F-9ED2-67AA411F2FD9}"/>
    <w:embedBold r:id="rId6" w:fontKey="{E2DA0464-284F-6742-B2BF-301CF2FB6A53}"/>
    <w:embedItalic r:id="rId7" w:fontKey="{7D63E919-D276-D34A-9075-0472F6B2BEDB}"/>
  </w:font>
  <w:font w:name="Symbol">
    <w:panose1 w:val="05050102010706020507"/>
    <w:charset w:val="02"/>
    <w:family w:val="decorative"/>
    <w:pitch w:val="variable"/>
    <w:sig w:usb0="00000000" w:usb1="10000000" w:usb2="00000000" w:usb3="00000000" w:csb0="80000000" w:csb1="00000000"/>
    <w:embedRegular r:id="rId8" w:fontKey="{4682B50F-78DF-3C4E-BAC1-2482C6E23C6D}"/>
  </w:font>
  <w:font w:name="Courier New">
    <w:panose1 w:val="02070309020205020404"/>
    <w:charset w:val="00"/>
    <w:family w:val="modern"/>
    <w:pitch w:val="fixed"/>
    <w:sig w:usb0="E0002AFF" w:usb1="C0007843" w:usb2="00000009" w:usb3="00000000" w:csb0="000001FF" w:csb1="00000000"/>
    <w:embedRegular r:id="rId9" w:fontKey="{2DC7DC52-21C0-5942-8CF0-3DDE66B5413F}"/>
  </w:font>
  <w:font w:name="Wingdings">
    <w:panose1 w:val="05000000000000000000"/>
    <w:charset w:val="4D"/>
    <w:family w:val="decorative"/>
    <w:pitch w:val="variable"/>
    <w:sig w:usb0="00000003" w:usb1="00000000" w:usb2="00000000" w:usb3="00000000" w:csb0="80000001" w:csb1="00000000"/>
    <w:embedRegular r:id="rId10" w:fontKey="{05023878-3ED1-B849-98ED-4D6735AD3954}"/>
  </w:font>
  <w:font w:name="Corbel">
    <w:panose1 w:val="020B0503020204020204"/>
    <w:charset w:val="00"/>
    <w:family w:val="swiss"/>
    <w:pitch w:val="variable"/>
    <w:sig w:usb0="A00002EF" w:usb1="4000A44B" w:usb2="00000000" w:usb3="00000000" w:csb0="0000019F" w:csb1="00000000"/>
    <w:embedRegular r:id="rId11" w:fontKey="{CA89623A-C8C2-E340-932D-E034B458CCF4}"/>
    <w:embedBold r:id="rId12" w:fontKey="{E126BE50-5D98-AC41-8589-CC80F315250C}"/>
    <w:embedItalic r:id="rId13" w:fontKey="{13119951-4736-774D-908D-D48F6C813F7A}"/>
  </w:font>
  <w:font w:name="Consolas">
    <w:panose1 w:val="020B0609020204030204"/>
    <w:charset w:val="00"/>
    <w:family w:val="modern"/>
    <w:pitch w:val="fixed"/>
    <w:sig w:usb0="E10006FF" w:usb1="4000FCFF" w:usb2="00000009" w:usb3="00000000" w:csb0="0000019F" w:csb1="00000000"/>
    <w:embedRegular r:id="rId14" w:fontKey="{00D5401F-A53B-C44F-A813-09CDD83AE61E}"/>
  </w:font>
  <w:font w:name="Segoe UI">
    <w:panose1 w:val="020B0604020202020204"/>
    <w:charset w:val="00"/>
    <w:family w:val="swiss"/>
    <w:pitch w:val="variable"/>
    <w:sig w:usb0="E4002EFF" w:usb1="C000E47F" w:usb2="00000009" w:usb3="00000000" w:csb0="000001FF" w:csb1="00000000"/>
    <w:embedRegular r:id="rId15" w:fontKey="{AB9A96F1-5BEF-214D-A134-840586344837}"/>
  </w:font>
  <w:font w:name="Telugu MN">
    <w:panose1 w:val="00000500000000000000"/>
    <w:charset w:val="00"/>
    <w:family w:val="auto"/>
    <w:pitch w:val="variable"/>
    <w:sig w:usb0="002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 w:name="Aharoni">
    <w:panose1 w:val="02010803020104030203"/>
    <w:charset w:val="B1"/>
    <w:family w:val="auto"/>
    <w:pitch w:val="variable"/>
    <w:sig w:usb0="00000803" w:usb1="00000000" w:usb2="00000000" w:usb3="00000000" w:csb0="00000021" w:csb1="00000000"/>
  </w:font>
  <w:font w:name="Magneto">
    <w:panose1 w:val="04030805050802020D02"/>
    <w:charset w:val="4D"/>
    <w:family w:val="decorative"/>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embedItalic r:id="rId17" w:fontKey="{C36C8981-7F23-144C-BD54-F9BB0F4EE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100"/>
    </w:tblGrid>
    <w:tr w:rsidR="00F52D7C" w:rsidRPr="00311D4F" w14:paraId="532F7D9E" w14:textId="77777777" w:rsidTr="00F52D7C">
      <w:trPr>
        <w:trHeight w:val="450"/>
      </w:trPr>
      <w:tc>
        <w:tcPr>
          <w:tcW w:w="8100" w:type="dxa"/>
          <w:vAlign w:val="center"/>
        </w:tcPr>
        <w:p w14:paraId="2C0B1C51" w14:textId="65BAEB26" w:rsidR="00F52D7C" w:rsidRPr="00311D4F" w:rsidRDefault="00F52D7C" w:rsidP="00637200">
          <w:pPr>
            <w:pStyle w:val="Footer"/>
          </w:pPr>
          <w:r>
            <w:t>Cruise Above the Clouds is a 501©3 non-profit organization.  All proceeds benefit Teller County charities.  We suggest that you contact your accountant to determine what, if anything, you provide is tax deductible.</w:t>
          </w:r>
        </w:p>
      </w:tc>
    </w:tr>
  </w:tbl>
  <w:p w14:paraId="5FF30212" w14:textId="294A3D9D"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856AD" w14:textId="77777777" w:rsidR="001876C1" w:rsidRDefault="001876C1" w:rsidP="000172E5">
      <w:pPr>
        <w:spacing w:after="0" w:line="240" w:lineRule="auto"/>
      </w:pPr>
      <w:r>
        <w:separator/>
      </w:r>
    </w:p>
  </w:footnote>
  <w:footnote w:type="continuationSeparator" w:id="0">
    <w:p w14:paraId="0D5677DD" w14:textId="77777777" w:rsidR="001876C1" w:rsidRDefault="001876C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F52D7C" w:rsidRPr="00637200" w14:paraId="255CE0E3" w14:textId="77777777" w:rsidTr="00384B05">
      <w:trPr>
        <w:trHeight w:val="990"/>
      </w:trPr>
      <w:tc>
        <w:tcPr>
          <w:tcW w:w="1350" w:type="dxa"/>
          <w:vAlign w:val="center"/>
        </w:tcPr>
        <w:p w14:paraId="0E5BB85C" w14:textId="70712647" w:rsidR="00B337A2" w:rsidRPr="00637200" w:rsidRDefault="00026277" w:rsidP="005E1ABC">
          <w:pPr>
            <w:pStyle w:val="Header"/>
            <w:spacing w:before="0"/>
          </w:pPr>
          <w:r>
            <w:rPr>
              <w:noProof/>
            </w:rPr>
            <mc:AlternateContent>
              <mc:Choice Requires="wps">
                <w:drawing>
                  <wp:anchor distT="0" distB="0" distL="114300" distR="114300" simplePos="0" relativeHeight="251659264" behindDoc="0" locked="0" layoutInCell="1" allowOverlap="1" wp14:anchorId="3FD6779E" wp14:editId="6A427D83">
                    <wp:simplePos x="0" y="0"/>
                    <wp:positionH relativeFrom="column">
                      <wp:posOffset>-394335</wp:posOffset>
                    </wp:positionH>
                    <wp:positionV relativeFrom="paragraph">
                      <wp:posOffset>-553720</wp:posOffset>
                    </wp:positionV>
                    <wp:extent cx="1624330" cy="1202690"/>
                    <wp:effectExtent l="0" t="0" r="1270" b="3810"/>
                    <wp:wrapNone/>
                    <wp:docPr id="42" name="Text Box 42"/>
                    <wp:cNvGraphicFramePr/>
                    <a:graphic xmlns:a="http://schemas.openxmlformats.org/drawingml/2006/main">
                      <a:graphicData uri="http://schemas.microsoft.com/office/word/2010/wordprocessingShape">
                        <wps:wsp>
                          <wps:cNvSpPr txBox="1"/>
                          <wps:spPr>
                            <a:xfrm>
                              <a:off x="0" y="0"/>
                              <a:ext cx="1624330" cy="1202690"/>
                            </a:xfrm>
                            <a:prstGeom prst="rect">
                              <a:avLst/>
                            </a:prstGeom>
                            <a:solidFill>
                              <a:schemeClr val="lt1"/>
                            </a:solidFill>
                            <a:ln w="6350">
                              <a:noFill/>
                            </a:ln>
                          </wps:spPr>
                          <wps:txbx>
                            <w:txbxContent>
                              <w:p w14:paraId="7CA3858A" w14:textId="77777777" w:rsidR="00026277" w:rsidRPr="00026277" w:rsidRDefault="00026277" w:rsidP="00026277">
                                <w:pPr>
                                  <w:spacing w:before="0" w:after="0" w:line="240" w:lineRule="auto"/>
                                  <w:rPr>
                                    <w:rFonts w:ascii="Magneto" w:hAnsi="Magneto"/>
                                    <w:b/>
                                    <w:outline/>
                                    <w:color w:val="0F3955"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846ECFB" w14:textId="77777777" w:rsidR="00026277" w:rsidRPr="00026277" w:rsidRDefault="00026277" w:rsidP="00026277">
                                <w:pPr>
                                  <w:spacing w:before="0" w:after="0" w:line="240" w:lineRule="auto"/>
                                  <w:jc w:val="center"/>
                                  <w:rPr>
                                    <w:rFonts w:ascii="Magneto" w:hAnsi="Magneto"/>
                                    <w:b/>
                                    <w:outline/>
                                    <w:color w:val="0F3955"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A5B18">
                                  <w:rPr>
                                    <w:noProof/>
                                  </w:rPr>
                                  <w:drawing>
                                    <wp:inline distT="0" distB="0" distL="0" distR="0" wp14:anchorId="47717A62" wp14:editId="6770E0E9">
                                      <wp:extent cx="1195043" cy="344659"/>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
                                              <a:srcRect t="1" r="8547" b="49636"/>
                                              <a:stretch/>
                                            </pic:blipFill>
                                            <pic:spPr bwMode="auto">
                                              <a:xfrm>
                                                <a:off x="0" y="0"/>
                                                <a:ext cx="1196340" cy="345033"/>
                                              </a:xfrm>
                                              <a:prstGeom prst="rect">
                                                <a:avLst/>
                                              </a:prstGeom>
                                              <a:ln>
                                                <a:noFill/>
                                              </a:ln>
                                              <a:extLst>
                                                <a:ext uri="{53640926-AAD7-44D8-BBD7-CCE9431645EC}">
                                                  <a14:shadowObscured xmlns:a14="http://schemas.microsoft.com/office/drawing/2010/main"/>
                                                </a:ext>
                                              </a:extLst>
                                            </pic:spPr>
                                          </pic:pic>
                                        </a:graphicData>
                                      </a:graphic>
                                    </wp:inline>
                                  </w:drawing>
                                </w:r>
                                <w:r w:rsidRPr="002031A4">
                                  <w:rPr>
                                    <w:rFonts w:ascii="Magneto" w:hAnsi="Magneto"/>
                                    <w:b/>
                                    <w:color w:val="4FA6E0" w:themeColor="accent2" w:themeTint="8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Cruise</w:t>
                                </w:r>
                              </w:p>
                              <w:p w14:paraId="43FE17C0" w14:textId="77777777" w:rsidR="00026277" w:rsidRPr="00026277" w:rsidRDefault="00026277" w:rsidP="00026277">
                                <w:pPr>
                                  <w:spacing w:before="0" w:after="0" w:line="240" w:lineRule="auto"/>
                                  <w:jc w:val="center"/>
                                  <w:rPr>
                                    <w:rFonts w:ascii="Magneto" w:hAnsi="Magneto"/>
                                    <w:b/>
                                    <w:outline/>
                                    <w:color w:val="0F3955"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31A4">
                                  <w:rPr>
                                    <w:rFonts w:ascii="Bradley Hand" w:hAnsi="Bradley Hand"/>
                                    <w:i/>
                                    <w:iCs/>
                                    <w:sz w:val="24"/>
                                    <w:szCs w:val="24"/>
                                  </w:rPr>
                                  <w:t>Above the Clouds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6779E" id="_x0000_t202" coordsize="21600,21600" o:spt="202" path="m,l,21600r21600,l21600,xe">
                    <v:stroke joinstyle="miter"/>
                    <v:path gradientshapeok="t" o:connecttype="rect"/>
                  </v:shapetype>
                  <v:shape id="Text Box 42" o:spid="_x0000_s1027" type="#_x0000_t202" style="position:absolute;margin-left:-31.05pt;margin-top:-43.6pt;width:127.9pt;height:9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" fillcolor="white [3201]" stroked="f" strokeweight=".5pt">
                    <v:textbox>
                      <w:txbxContent>
                        <w:p w14:paraId="7CA3858A" w14:textId="77777777" w:rsidR="00026277" w:rsidRPr="00026277" w:rsidRDefault="00026277" w:rsidP="00026277">
                          <w:pPr>
                            <w:spacing w:before="0" w:after="0" w:line="240" w:lineRule="auto"/>
                            <w:rPr>
                              <w:rFonts w:ascii="Magneto" w:hAnsi="Magneto"/>
                              <w:b/>
                              <w:outline/>
                              <w:color w:val="0F3955"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846ECFB" w14:textId="77777777" w:rsidR="00026277" w:rsidRPr="00026277" w:rsidRDefault="00026277" w:rsidP="00026277">
                          <w:pPr>
                            <w:spacing w:before="0" w:after="0" w:line="240" w:lineRule="auto"/>
                            <w:jc w:val="center"/>
                            <w:rPr>
                              <w:rFonts w:ascii="Magneto" w:hAnsi="Magneto"/>
                              <w:b/>
                              <w:outline/>
                              <w:color w:val="0F3955"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A5B18">
                            <w:rPr>
                              <w:noProof/>
                            </w:rPr>
                            <w:drawing>
                              <wp:inline distT="0" distB="0" distL="0" distR="0" wp14:anchorId="47717A62" wp14:editId="6770E0E9">
                                <wp:extent cx="1195043" cy="344659"/>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
                                        <a:srcRect t="1" r="8547" b="49636"/>
                                        <a:stretch/>
                                      </pic:blipFill>
                                      <pic:spPr bwMode="auto">
                                        <a:xfrm>
                                          <a:off x="0" y="0"/>
                                          <a:ext cx="1196340" cy="345033"/>
                                        </a:xfrm>
                                        <a:prstGeom prst="rect">
                                          <a:avLst/>
                                        </a:prstGeom>
                                        <a:ln>
                                          <a:noFill/>
                                        </a:ln>
                                        <a:extLst>
                                          <a:ext uri="{53640926-AAD7-44D8-BBD7-CCE9431645EC}">
                                            <a14:shadowObscured xmlns:a14="http://schemas.microsoft.com/office/drawing/2010/main"/>
                                          </a:ext>
                                        </a:extLst>
                                      </pic:spPr>
                                    </pic:pic>
                                  </a:graphicData>
                                </a:graphic>
                              </wp:inline>
                            </w:drawing>
                          </w:r>
                          <w:r w:rsidRPr="002031A4">
                            <w:rPr>
                              <w:rFonts w:ascii="Magneto" w:hAnsi="Magneto"/>
                              <w:b/>
                              <w:color w:val="4FA6E0" w:themeColor="accent2" w:themeTint="8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Cruise</w:t>
                          </w:r>
                        </w:p>
                        <w:p w14:paraId="43FE17C0" w14:textId="77777777" w:rsidR="00026277" w:rsidRPr="00026277" w:rsidRDefault="00026277" w:rsidP="00026277">
                          <w:pPr>
                            <w:spacing w:before="0" w:after="0" w:line="240" w:lineRule="auto"/>
                            <w:jc w:val="center"/>
                            <w:rPr>
                              <w:rFonts w:ascii="Magneto" w:hAnsi="Magneto"/>
                              <w:b/>
                              <w:outline/>
                              <w:color w:val="0F3955"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31A4">
                            <w:rPr>
                              <w:rFonts w:ascii="Bradley Hand" w:hAnsi="Bradley Hand"/>
                              <w:i/>
                              <w:iCs/>
                              <w:sz w:val="24"/>
                              <w:szCs w:val="24"/>
                            </w:rPr>
                            <w:t>Above the Clouds</w:t>
                          </w:r>
                        </w:p>
                      </w:txbxContent>
                    </v:textbox>
                  </v:shape>
                </w:pict>
              </mc:Fallback>
            </mc:AlternateContent>
          </w:r>
        </w:p>
      </w:tc>
      <w:tc>
        <w:tcPr>
          <w:tcW w:w="8000" w:type="dxa"/>
          <w:vAlign w:val="center"/>
        </w:tcPr>
        <w:p w14:paraId="6FBC4982" w14:textId="6AB40D7A" w:rsidR="005E1ABC" w:rsidRPr="005E1ABC" w:rsidRDefault="005E1ABC" w:rsidP="005E1ABC">
          <w:pPr>
            <w:pStyle w:val="Header"/>
            <w:jc w:val="center"/>
            <w:rPr>
              <w:szCs w:val="44"/>
            </w:rPr>
          </w:pPr>
        </w:p>
      </w:tc>
    </w:tr>
  </w:tbl>
  <w:p w14:paraId="772C243A" w14:textId="7E4E2F94" w:rsidR="000172E5" w:rsidRPr="00542A6B" w:rsidRDefault="00026277" w:rsidP="00311D4F">
    <w:pPr>
      <w:pStyle w:val="NoSpacing"/>
      <w:rPr>
        <w:sz w:val="4"/>
        <w:szCs w:val="4"/>
      </w:rPr>
    </w:pPr>
    <w:r>
      <w:rPr>
        <w:noProof/>
        <w:sz w:val="4"/>
        <w:szCs w:val="4"/>
      </w:rPr>
      <mc:AlternateContent>
        <mc:Choice Requires="wps">
          <w:drawing>
            <wp:anchor distT="0" distB="0" distL="114300" distR="114300" simplePos="0" relativeHeight="251660288" behindDoc="0" locked="0" layoutInCell="1" allowOverlap="1" wp14:anchorId="1884367B" wp14:editId="293BAA05">
              <wp:simplePos x="0" y="0"/>
              <wp:positionH relativeFrom="column">
                <wp:posOffset>1237615</wp:posOffset>
              </wp:positionH>
              <wp:positionV relativeFrom="paragraph">
                <wp:posOffset>-1008966</wp:posOffset>
              </wp:positionV>
              <wp:extent cx="5472332" cy="963637"/>
              <wp:effectExtent l="25400" t="25400" r="27305" b="27305"/>
              <wp:wrapNone/>
              <wp:docPr id="1" name="Text Box 1"/>
              <wp:cNvGraphicFramePr/>
              <a:graphic xmlns:a="http://schemas.openxmlformats.org/drawingml/2006/main">
                <a:graphicData uri="http://schemas.microsoft.com/office/word/2010/wordprocessingShape">
                  <wps:wsp>
                    <wps:cNvSpPr txBox="1"/>
                    <wps:spPr>
                      <a:xfrm>
                        <a:off x="0" y="0"/>
                        <a:ext cx="5472332" cy="963637"/>
                      </a:xfrm>
                      <a:prstGeom prst="rect">
                        <a:avLst/>
                      </a:prstGeom>
                      <a:solidFill>
                        <a:schemeClr val="lt1"/>
                      </a:solidFill>
                      <a:ln w="44450" cmpd="thickThin">
                        <a:solidFill>
                          <a:schemeClr val="accent5"/>
                        </a:solidFill>
                      </a:ln>
                    </wps:spPr>
                    <wps:txbx>
                      <w:txbxContent>
                        <w:p w14:paraId="4F5838AB" w14:textId="68D3DBE4" w:rsidR="00026277" w:rsidRDefault="00026277" w:rsidP="00026277">
                          <w:pPr>
                            <w:pStyle w:val="Header"/>
                            <w:spacing w:before="0" w:line="240" w:lineRule="auto"/>
                            <w:jc w:val="center"/>
                          </w:pPr>
                          <w:r>
                            <w:t>2023 Cruise Above the Clouds Car Show</w:t>
                          </w:r>
                        </w:p>
                        <w:p w14:paraId="4BEB9A5F" w14:textId="77777777" w:rsidR="00026277" w:rsidRDefault="00026277" w:rsidP="00026277">
                          <w:pPr>
                            <w:pStyle w:val="Header"/>
                            <w:spacing w:before="0" w:line="240" w:lineRule="auto"/>
                            <w:jc w:val="center"/>
                            <w:rPr>
                              <w:sz w:val="36"/>
                              <w:szCs w:val="36"/>
                            </w:rPr>
                          </w:pPr>
                          <w:r w:rsidRPr="00026277">
                            <w:rPr>
                              <w:sz w:val="36"/>
                              <w:szCs w:val="36"/>
                            </w:rPr>
                            <w:t>9 Sept 2023 in Woodland Park, CO</w:t>
                          </w:r>
                        </w:p>
                        <w:p w14:paraId="66166102" w14:textId="70782335" w:rsidR="00026277" w:rsidRPr="00026277" w:rsidRDefault="00026277" w:rsidP="00026277">
                          <w:pPr>
                            <w:pStyle w:val="Header"/>
                            <w:spacing w:before="0" w:line="240" w:lineRule="auto"/>
                            <w:jc w:val="center"/>
                            <w:rPr>
                              <w:sz w:val="36"/>
                              <w:szCs w:val="36"/>
                            </w:rPr>
                          </w:pPr>
                          <w:r>
                            <w:rPr>
                              <w:sz w:val="24"/>
                            </w:rPr>
                            <w:t>Brought to you by “Cruise Above the Clouds”, a 501©3 non-profit car club.</w:t>
                          </w:r>
                        </w:p>
                        <w:p w14:paraId="7076CDF2" w14:textId="288DFA91" w:rsidR="00026277" w:rsidRDefault="00026277" w:rsidP="0002627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367B" id="Text Box 1" o:spid="_x0000_s1028" type="#_x0000_t202" style="position:absolute;margin-left:97.45pt;margin-top:-79.45pt;width:430.9pt;height: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" fillcolor="white [3201]" strokecolor="#731f1c [3208]" strokeweight="3.5pt">
              <v:stroke linestyle="thickThin"/>
              <v:textbox>
                <w:txbxContent>
                  <w:p w14:paraId="4F5838AB" w14:textId="68D3DBE4" w:rsidR="00026277" w:rsidRDefault="00026277" w:rsidP="00026277">
                    <w:pPr>
                      <w:pStyle w:val="Header"/>
                      <w:spacing w:before="0" w:line="240" w:lineRule="auto"/>
                      <w:jc w:val="center"/>
                    </w:pPr>
                    <w:r>
                      <w:t xml:space="preserve">2023 Cruise Above the Clouds </w:t>
                    </w:r>
                    <w:r>
                      <w:t xml:space="preserve">Car </w:t>
                    </w:r>
                    <w:r>
                      <w:t>Show</w:t>
                    </w:r>
                  </w:p>
                  <w:p w14:paraId="4BEB9A5F" w14:textId="77777777" w:rsidR="00026277" w:rsidRDefault="00026277" w:rsidP="00026277">
                    <w:pPr>
                      <w:pStyle w:val="Header"/>
                      <w:spacing w:before="0" w:line="240" w:lineRule="auto"/>
                      <w:jc w:val="center"/>
                      <w:rPr>
                        <w:sz w:val="36"/>
                        <w:szCs w:val="36"/>
                      </w:rPr>
                    </w:pPr>
                    <w:r w:rsidRPr="00026277">
                      <w:rPr>
                        <w:sz w:val="36"/>
                        <w:szCs w:val="36"/>
                      </w:rPr>
                      <w:t>9 Sept 2023 in Woodland Park, CO</w:t>
                    </w:r>
                  </w:p>
                  <w:p w14:paraId="66166102" w14:textId="70782335" w:rsidR="00026277" w:rsidRPr="00026277" w:rsidRDefault="00026277" w:rsidP="00026277">
                    <w:pPr>
                      <w:pStyle w:val="Header"/>
                      <w:spacing w:before="0" w:line="240" w:lineRule="auto"/>
                      <w:jc w:val="center"/>
                      <w:rPr>
                        <w:sz w:val="36"/>
                        <w:szCs w:val="36"/>
                      </w:rPr>
                    </w:pPr>
                    <w:r>
                      <w:rPr>
                        <w:sz w:val="24"/>
                      </w:rPr>
                      <w:t>Brought to you by “Cruise Above the Clouds”, a 501©3 non-profit car club.</w:t>
                    </w:r>
                  </w:p>
                  <w:p w14:paraId="7076CDF2" w14:textId="288DFA91" w:rsidR="00026277" w:rsidRDefault="00026277" w:rsidP="00026277">
                    <w:pPr>
                      <w:spacing w:line="240" w:lineRule="auto"/>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EE"/>
    <w:rsid w:val="000172E5"/>
    <w:rsid w:val="00026277"/>
    <w:rsid w:val="00052382"/>
    <w:rsid w:val="0006568A"/>
    <w:rsid w:val="00076F0F"/>
    <w:rsid w:val="00084253"/>
    <w:rsid w:val="000D1F49"/>
    <w:rsid w:val="000E243F"/>
    <w:rsid w:val="001727CA"/>
    <w:rsid w:val="001800AB"/>
    <w:rsid w:val="001876C1"/>
    <w:rsid w:val="001C47B8"/>
    <w:rsid w:val="00223F96"/>
    <w:rsid w:val="002C56E6"/>
    <w:rsid w:val="00311D4F"/>
    <w:rsid w:val="0034390E"/>
    <w:rsid w:val="00344849"/>
    <w:rsid w:val="00361E11"/>
    <w:rsid w:val="003769BA"/>
    <w:rsid w:val="003F0847"/>
    <w:rsid w:val="0040090B"/>
    <w:rsid w:val="0046302A"/>
    <w:rsid w:val="00487D2D"/>
    <w:rsid w:val="004A1F37"/>
    <w:rsid w:val="004D5D62"/>
    <w:rsid w:val="004E2EAA"/>
    <w:rsid w:val="005112D0"/>
    <w:rsid w:val="00542A6B"/>
    <w:rsid w:val="00577E06"/>
    <w:rsid w:val="00583334"/>
    <w:rsid w:val="005A3BF7"/>
    <w:rsid w:val="005B16EE"/>
    <w:rsid w:val="005E1ABC"/>
    <w:rsid w:val="005F2035"/>
    <w:rsid w:val="005F7990"/>
    <w:rsid w:val="006145D8"/>
    <w:rsid w:val="00637200"/>
    <w:rsid w:val="0063739C"/>
    <w:rsid w:val="00706CEB"/>
    <w:rsid w:val="007147D7"/>
    <w:rsid w:val="00741814"/>
    <w:rsid w:val="00770F25"/>
    <w:rsid w:val="007A35A8"/>
    <w:rsid w:val="007B0A85"/>
    <w:rsid w:val="007C6A52"/>
    <w:rsid w:val="0082043E"/>
    <w:rsid w:val="00846B76"/>
    <w:rsid w:val="00856BCA"/>
    <w:rsid w:val="008D119E"/>
    <w:rsid w:val="008E203A"/>
    <w:rsid w:val="0091229C"/>
    <w:rsid w:val="00940E73"/>
    <w:rsid w:val="0098597D"/>
    <w:rsid w:val="009F619A"/>
    <w:rsid w:val="009F6DDE"/>
    <w:rsid w:val="00A370A8"/>
    <w:rsid w:val="00AC68CA"/>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DE03D5"/>
    <w:rsid w:val="00E61C09"/>
    <w:rsid w:val="00EB3B58"/>
    <w:rsid w:val="00EC7359"/>
    <w:rsid w:val="00EE3054"/>
    <w:rsid w:val="00F00606"/>
    <w:rsid w:val="00F01256"/>
    <w:rsid w:val="00F52D7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7F5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character" w:styleId="UnresolvedMention">
    <w:name w:val="Unresolved Mention"/>
    <w:basedOn w:val="DefaultParagraphFont"/>
    <w:uiPriority w:val="99"/>
    <w:semiHidden/>
    <w:rsid w:val="00856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deejestrube@ms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strube/Library/Containers/com.microsoft.Word/Data/Library/Application%20Support/Microsoft/Office/16.0/DTS/Search/%7bAE4343E9-53B3-1343-A466-77101DF1E6C6%7dtf33365754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{AE4343E9-53B3-1343-A466-77101DF1E6C6}tf33365754_win32.dotx</Template>
  <TotalTime>0</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2023-07-20T17:52:00Z</dcterms:created>
  <dcterms:modified xsi:type="dcterms:W3CDTF">2023-07-20T17:53:00Z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